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6C1" w:rsidRDefault="00F876C1" w:rsidP="00F876C1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9246A2" w:rsidRDefault="009246A2" w:rsidP="00F876C1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9246A2" w:rsidRDefault="009246A2" w:rsidP="00F876C1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:rsidR="009246A2" w:rsidRDefault="009246A2" w:rsidP="00F876C1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106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"/>
        <w:gridCol w:w="7895"/>
        <w:gridCol w:w="2663"/>
      </w:tblGrid>
      <w:tr w:rsidR="00A81A22" w:rsidTr="00734E14">
        <w:trPr>
          <w:trHeight w:val="1257"/>
        </w:trPr>
        <w:tc>
          <w:tcPr>
            <w:tcW w:w="43" w:type="dxa"/>
            <w:tcBorders>
              <w:right w:val="single" w:sz="18" w:space="0" w:color="EEECE1" w:themeColor="background2"/>
            </w:tcBorders>
          </w:tcPr>
          <w:p w:rsidR="00A81A22" w:rsidRDefault="00A81A22" w:rsidP="00262DDE">
            <w:pPr>
              <w:pStyle w:val="Heading2"/>
            </w:pPr>
          </w:p>
          <w:p w:rsidR="00A81A22" w:rsidRDefault="00A81A22" w:rsidP="00262DDE">
            <w:pPr>
              <w:pStyle w:val="Heading1"/>
            </w:pPr>
          </w:p>
        </w:tc>
        <w:tc>
          <w:tcPr>
            <w:tcW w:w="7895" w:type="dxa"/>
            <w:tcBorders>
              <w:left w:val="single" w:sz="18" w:space="0" w:color="EEECE1" w:themeColor="background2"/>
            </w:tcBorders>
            <w:tcMar>
              <w:left w:w="576" w:type="dxa"/>
              <w:right w:w="432" w:type="dxa"/>
            </w:tcMar>
          </w:tcPr>
          <w:p w:rsidR="00D93C9E" w:rsidRDefault="00D93C9E" w:rsidP="00262DDE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Education &amp; Book Week at</w:t>
            </w:r>
            <w:r w:rsidRPr="00D93C9E">
              <w:rPr>
                <w:b/>
                <w:sz w:val="36"/>
                <w:szCs w:val="36"/>
              </w:rPr>
              <w:t xml:space="preserve"> Cargo PS </w:t>
            </w:r>
          </w:p>
          <w:p w:rsidR="00CF5717" w:rsidRDefault="00D93C9E" w:rsidP="00262DDE">
            <w:r w:rsidRPr="00D93C9E">
              <w:rPr>
                <w:b/>
                <w:sz w:val="36"/>
                <w:szCs w:val="36"/>
              </w:rPr>
              <w:t>will be held Tuesday 13</w:t>
            </w:r>
            <w:r w:rsidRPr="00D93C9E">
              <w:rPr>
                <w:b/>
                <w:sz w:val="36"/>
                <w:szCs w:val="36"/>
                <w:vertAlign w:val="superscript"/>
              </w:rPr>
              <w:t>th</w:t>
            </w:r>
            <w:r w:rsidRPr="00D93C9E">
              <w:rPr>
                <w:b/>
                <w:sz w:val="36"/>
                <w:szCs w:val="36"/>
              </w:rPr>
              <w:t xml:space="preserve"> August 2019</w:t>
            </w:r>
          </w:p>
        </w:tc>
        <w:tc>
          <w:tcPr>
            <w:tcW w:w="2663" w:type="dxa"/>
          </w:tcPr>
          <w:p w:rsidR="00A81A22" w:rsidRDefault="00D93C9E" w:rsidP="00262DDE"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-375285</wp:posOffset>
                  </wp:positionH>
                  <wp:positionV relativeFrom="paragraph">
                    <wp:posOffset>142875</wp:posOffset>
                  </wp:positionV>
                  <wp:extent cx="2084070" cy="1362075"/>
                  <wp:effectExtent l="0" t="0" r="0" b="9525"/>
                  <wp:wrapNone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190500</wp:posOffset>
                      </wp:positionV>
                      <wp:extent cx="1200150" cy="323850"/>
                      <wp:effectExtent l="0" t="0" r="19050" b="19050"/>
                      <wp:wrapNone/>
                      <wp:docPr id="6" name="Horizontal Scrol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23850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E223F7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Horizontal Scroll 6" o:spid="_x0000_s1026" type="#_x0000_t98" style="position:absolute;margin-left:28.95pt;margin-top:15pt;width:94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180975</wp:posOffset>
                      </wp:positionV>
                      <wp:extent cx="1152525" cy="28575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93C9E" w:rsidRPr="00D93C9E" w:rsidRDefault="00D93C9E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D93C9E">
                                    <w:rPr>
                                      <w:b/>
                                      <w:color w:val="FFFFFF" w:themeColor="background1"/>
                                    </w:rPr>
                                    <w:t>13 August 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37.2pt;margin-top:14.25pt;width:90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" filled="f" stroked="f" strokeweight=".5pt">
                      <v:textbox>
                        <w:txbxContent>
                          <w:p w:rsidR="00D93C9E" w:rsidRPr="00D93C9E" w:rsidRDefault="00D93C9E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93C9E">
                              <w:rPr>
                                <w:b/>
                                <w:color w:val="FFFFFF" w:themeColor="background1"/>
                              </w:rPr>
                              <w:t>13 August 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81A22" w:rsidTr="00734E14">
        <w:trPr>
          <w:trHeight w:hRule="exact" w:val="80"/>
        </w:trPr>
        <w:tc>
          <w:tcPr>
            <w:tcW w:w="43" w:type="dxa"/>
          </w:tcPr>
          <w:p w:rsidR="00A81A22" w:rsidRDefault="00A81A22" w:rsidP="00262DDE"/>
        </w:tc>
        <w:tc>
          <w:tcPr>
            <w:tcW w:w="7895" w:type="dxa"/>
            <w:tcMar>
              <w:left w:w="576" w:type="dxa"/>
              <w:right w:w="432" w:type="dxa"/>
            </w:tcMar>
          </w:tcPr>
          <w:p w:rsidR="001609E5" w:rsidRDefault="001609E5" w:rsidP="00262DDE"/>
        </w:tc>
        <w:tc>
          <w:tcPr>
            <w:tcW w:w="2663" w:type="dxa"/>
          </w:tcPr>
          <w:p w:rsidR="00A81A22" w:rsidRDefault="00A81A22" w:rsidP="00262DDE"/>
        </w:tc>
      </w:tr>
      <w:tr w:rsidR="00A81A22" w:rsidTr="001609E5">
        <w:tc>
          <w:tcPr>
            <w:tcW w:w="43" w:type="dxa"/>
            <w:tcBorders>
              <w:right w:val="single" w:sz="18" w:space="0" w:color="EEECE1" w:themeColor="background2"/>
            </w:tcBorders>
          </w:tcPr>
          <w:p w:rsidR="00A81A22" w:rsidRDefault="00A81A22" w:rsidP="00262DDE">
            <w:pPr>
              <w:pStyle w:val="Heading2"/>
            </w:pPr>
          </w:p>
          <w:p w:rsidR="00A81A22" w:rsidRDefault="00A81A22" w:rsidP="00262DDE">
            <w:pPr>
              <w:pStyle w:val="Heading1"/>
            </w:pPr>
          </w:p>
        </w:tc>
        <w:tc>
          <w:tcPr>
            <w:tcW w:w="7895" w:type="dxa"/>
            <w:tcBorders>
              <w:left w:val="single" w:sz="18" w:space="0" w:color="EEECE1" w:themeColor="background2"/>
            </w:tcBorders>
            <w:tcMar>
              <w:left w:w="576" w:type="dxa"/>
              <w:right w:w="432" w:type="dxa"/>
            </w:tcMar>
          </w:tcPr>
          <w:p w:rsidR="00CF5717" w:rsidRDefault="00D93C9E" w:rsidP="00734E14">
            <w:r>
              <w:t>We will be holding an afternoon tea with the community family and friends from 2pm under the COLA at school.</w:t>
            </w:r>
          </w:p>
          <w:p w:rsidR="00D93C9E" w:rsidRDefault="00D93C9E" w:rsidP="00734E14">
            <w:r>
              <w:t xml:space="preserve">Please come </w:t>
            </w:r>
            <w:proofErr w:type="gramStart"/>
            <w:r>
              <w:t>along  and</w:t>
            </w:r>
            <w:proofErr w:type="gramEnd"/>
            <w:r>
              <w:t xml:space="preserve"> bring your family to watch our children display their talents.</w:t>
            </w:r>
          </w:p>
          <w:p w:rsidR="00D93C9E" w:rsidRPr="001609E5" w:rsidRDefault="00D93C9E" w:rsidP="00734E14"/>
        </w:tc>
        <w:tc>
          <w:tcPr>
            <w:tcW w:w="2663" w:type="dxa"/>
          </w:tcPr>
          <w:p w:rsidR="00A81A22" w:rsidRDefault="00A81A22" w:rsidP="00262DDE"/>
        </w:tc>
      </w:tr>
      <w:tr w:rsidR="00A81A22" w:rsidTr="00734E14">
        <w:trPr>
          <w:trHeight w:hRule="exact" w:val="155"/>
        </w:trPr>
        <w:tc>
          <w:tcPr>
            <w:tcW w:w="43" w:type="dxa"/>
          </w:tcPr>
          <w:p w:rsidR="00A81A22" w:rsidRDefault="00A81A22" w:rsidP="00262DDE"/>
        </w:tc>
        <w:tc>
          <w:tcPr>
            <w:tcW w:w="7895" w:type="dxa"/>
            <w:tcMar>
              <w:left w:w="576" w:type="dxa"/>
              <w:right w:w="432" w:type="dxa"/>
            </w:tcMar>
          </w:tcPr>
          <w:p w:rsidR="00A81A22" w:rsidRDefault="00A81A22" w:rsidP="00262DDE"/>
        </w:tc>
        <w:tc>
          <w:tcPr>
            <w:tcW w:w="2663" w:type="dxa"/>
          </w:tcPr>
          <w:p w:rsidR="00A81A22" w:rsidRDefault="00A81A22" w:rsidP="00262DDE"/>
        </w:tc>
      </w:tr>
      <w:tr w:rsidR="00A81A22" w:rsidTr="001609E5">
        <w:tc>
          <w:tcPr>
            <w:tcW w:w="43" w:type="dxa"/>
            <w:tcBorders>
              <w:right w:val="single" w:sz="18" w:space="0" w:color="EEECE1" w:themeColor="background2"/>
            </w:tcBorders>
          </w:tcPr>
          <w:p w:rsidR="00A81A22" w:rsidRDefault="00A81A22" w:rsidP="00262DDE">
            <w:pPr>
              <w:pStyle w:val="Heading2"/>
            </w:pPr>
          </w:p>
          <w:p w:rsidR="00A81A22" w:rsidRDefault="00A81A22" w:rsidP="00262DDE">
            <w:pPr>
              <w:pStyle w:val="Heading1"/>
            </w:pPr>
          </w:p>
        </w:tc>
        <w:tc>
          <w:tcPr>
            <w:tcW w:w="7895" w:type="dxa"/>
            <w:tcBorders>
              <w:left w:val="single" w:sz="18" w:space="0" w:color="EEECE1" w:themeColor="background2"/>
            </w:tcBorders>
            <w:tcMar>
              <w:left w:w="576" w:type="dxa"/>
              <w:right w:w="432" w:type="dxa"/>
            </w:tcMar>
          </w:tcPr>
          <w:p w:rsidR="00734E14" w:rsidRDefault="00BE0B93" w:rsidP="00262DDE">
            <w:r>
              <w:t xml:space="preserve">All children will write a story based on their SUPER POWERs and then read this to our </w:t>
            </w:r>
            <w:proofErr w:type="spellStart"/>
            <w:r>
              <w:t>audiaence</w:t>
            </w:r>
            <w:proofErr w:type="spellEnd"/>
            <w:r>
              <w:t>.</w:t>
            </w:r>
          </w:p>
          <w:p w:rsidR="00D93C9E" w:rsidRDefault="00D93C9E" w:rsidP="00262DDE"/>
          <w:p w:rsidR="00BE0B93" w:rsidRDefault="00BE0B93" w:rsidP="00262DDE">
            <w:r>
              <w:t>We will demonstrate some of our musical talents being nurtures in music class</w:t>
            </w:r>
          </w:p>
          <w:p w:rsidR="00BE0B93" w:rsidRDefault="00BE0B93" w:rsidP="00262DDE"/>
          <w:p w:rsidR="00BE0B93" w:rsidRDefault="00BE0B93" w:rsidP="00262DDE">
            <w:r>
              <w:t xml:space="preserve">All children will parade as their </w:t>
            </w:r>
            <w:proofErr w:type="spellStart"/>
            <w:r>
              <w:t>favourite</w:t>
            </w:r>
            <w:proofErr w:type="spellEnd"/>
            <w:r>
              <w:t xml:space="preserve"> super hero.</w:t>
            </w:r>
          </w:p>
          <w:p w:rsidR="00D93C9E" w:rsidRDefault="00D93C9E" w:rsidP="00262DDE"/>
          <w:p w:rsidR="00D93C9E" w:rsidRDefault="00D93C9E" w:rsidP="00262DDE"/>
          <w:p w:rsidR="00D93C9E" w:rsidRPr="00D93C9E" w:rsidRDefault="00D93C9E" w:rsidP="00262DDE">
            <w:pPr>
              <w:rPr>
                <w:b/>
                <w:sz w:val="36"/>
                <w:szCs w:val="36"/>
              </w:rPr>
            </w:pPr>
          </w:p>
        </w:tc>
        <w:tc>
          <w:tcPr>
            <w:tcW w:w="2663" w:type="dxa"/>
          </w:tcPr>
          <w:p w:rsidR="006D7D11" w:rsidRDefault="00D93C9E" w:rsidP="00262DDE"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-270510</wp:posOffset>
                  </wp:positionH>
                  <wp:positionV relativeFrom="paragraph">
                    <wp:posOffset>-276860</wp:posOffset>
                  </wp:positionV>
                  <wp:extent cx="1838325" cy="1838325"/>
                  <wp:effectExtent l="0" t="0" r="9525" b="9525"/>
                  <wp:wrapNone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7D11" w:rsidRDefault="006D7D11" w:rsidP="00262DDE"/>
          <w:p w:rsidR="006D7D11" w:rsidRDefault="006D7D11" w:rsidP="00262DDE"/>
          <w:p w:rsidR="006D7D11" w:rsidRDefault="006D7D11" w:rsidP="00262DDE"/>
          <w:p w:rsidR="00A81A22" w:rsidRDefault="00A81A22" w:rsidP="00262DDE"/>
        </w:tc>
      </w:tr>
      <w:tr w:rsidR="00A81A22" w:rsidTr="001609E5">
        <w:trPr>
          <w:trHeight w:hRule="exact" w:val="634"/>
        </w:trPr>
        <w:tc>
          <w:tcPr>
            <w:tcW w:w="43" w:type="dxa"/>
          </w:tcPr>
          <w:p w:rsidR="00A81A22" w:rsidRDefault="00A81A22" w:rsidP="00262DDE"/>
        </w:tc>
        <w:tc>
          <w:tcPr>
            <w:tcW w:w="7895" w:type="dxa"/>
            <w:tcMar>
              <w:left w:w="576" w:type="dxa"/>
              <w:right w:w="432" w:type="dxa"/>
            </w:tcMar>
          </w:tcPr>
          <w:p w:rsidR="00A81A22" w:rsidRDefault="00A81A22" w:rsidP="00262DDE"/>
        </w:tc>
        <w:tc>
          <w:tcPr>
            <w:tcW w:w="2663" w:type="dxa"/>
          </w:tcPr>
          <w:p w:rsidR="00A81A22" w:rsidRDefault="00A81A22" w:rsidP="00262DDE"/>
        </w:tc>
      </w:tr>
      <w:tr w:rsidR="00A81A22" w:rsidTr="001609E5">
        <w:tc>
          <w:tcPr>
            <w:tcW w:w="43" w:type="dxa"/>
            <w:tcBorders>
              <w:right w:val="single" w:sz="18" w:space="0" w:color="EEECE1" w:themeColor="background2"/>
            </w:tcBorders>
          </w:tcPr>
          <w:p w:rsidR="00A81A22" w:rsidRDefault="00A81A22" w:rsidP="00262DDE">
            <w:pPr>
              <w:pStyle w:val="Heading2"/>
            </w:pPr>
          </w:p>
          <w:p w:rsidR="00A81A22" w:rsidRDefault="00A81A22" w:rsidP="00262DDE">
            <w:pPr>
              <w:pStyle w:val="Heading1"/>
            </w:pPr>
          </w:p>
        </w:tc>
        <w:tc>
          <w:tcPr>
            <w:tcW w:w="7895" w:type="dxa"/>
            <w:tcBorders>
              <w:left w:val="single" w:sz="18" w:space="0" w:color="EEECE1" w:themeColor="background2"/>
            </w:tcBorders>
            <w:tcMar>
              <w:left w:w="576" w:type="dxa"/>
              <w:right w:w="432" w:type="dxa"/>
            </w:tcMar>
          </w:tcPr>
          <w:p w:rsidR="00734E14" w:rsidRDefault="00BE0B93" w:rsidP="00262DDE">
            <w:r>
              <w:t xml:space="preserve">We look forward to seeing you at school </w:t>
            </w:r>
          </w:p>
          <w:p w:rsidR="00BE0B93" w:rsidRDefault="00BE0B93" w:rsidP="00262DDE">
            <w:r>
              <w:t>2pm</w:t>
            </w:r>
          </w:p>
          <w:p w:rsidR="00BE0B93" w:rsidRDefault="00BE0B93" w:rsidP="00262DDE">
            <w:r>
              <w:t>Tuesday 13</w:t>
            </w:r>
            <w:r w:rsidRPr="00BE0B93">
              <w:rPr>
                <w:vertAlign w:val="superscript"/>
              </w:rPr>
              <w:t>th</w:t>
            </w:r>
            <w:r>
              <w:t xml:space="preserve"> August 2019</w:t>
            </w:r>
          </w:p>
          <w:p w:rsidR="00BE0B93" w:rsidRDefault="00BE0B93" w:rsidP="00262DDE"/>
          <w:p w:rsidR="00BE0B93" w:rsidRDefault="00BE0B93" w:rsidP="00262DDE"/>
          <w:p w:rsidR="00BE0B93" w:rsidRDefault="00BE0B93" w:rsidP="00262DDE">
            <w:r>
              <w:t>Rebecca Horan</w:t>
            </w:r>
          </w:p>
          <w:p w:rsidR="00BE0B93" w:rsidRDefault="00BE0B93" w:rsidP="00262DDE">
            <w:r>
              <w:t>Principal</w:t>
            </w:r>
          </w:p>
          <w:p w:rsidR="00BE0B93" w:rsidRDefault="00BE0B93" w:rsidP="00262DDE"/>
        </w:tc>
        <w:tc>
          <w:tcPr>
            <w:tcW w:w="2663" w:type="dxa"/>
          </w:tcPr>
          <w:p w:rsidR="00A81A22" w:rsidRDefault="00A81A22" w:rsidP="00262DDE">
            <w:bookmarkStart w:id="0" w:name="_GoBack"/>
            <w:bookmarkEnd w:id="0"/>
          </w:p>
        </w:tc>
      </w:tr>
    </w:tbl>
    <w:p w:rsidR="009246A2" w:rsidRPr="004046CE" w:rsidRDefault="009246A2" w:rsidP="00F876C1">
      <w:pPr>
        <w:tabs>
          <w:tab w:val="left" w:pos="-9000"/>
          <w:tab w:val="left" w:pos="-5400"/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sectPr w:rsidR="009246A2" w:rsidRPr="004046CE" w:rsidSect="00A81A2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1418" w:right="1418" w:bottom="1418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546" w:rsidRDefault="00A20546" w:rsidP="00F876C1">
      <w:r>
        <w:separator/>
      </w:r>
    </w:p>
  </w:endnote>
  <w:endnote w:type="continuationSeparator" w:id="0">
    <w:p w:rsidR="00A20546" w:rsidRDefault="00A20546" w:rsidP="00F87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rutigerLTStd-LightC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C1" w:rsidRDefault="00920733" w:rsidP="00F876C1">
    <w:pPr>
      <w:ind w:right="7030"/>
      <w:rPr>
        <w:rFonts w:ascii="Arial" w:hAnsi="Arial" w:cs="Arial"/>
        <w:sz w:val="16"/>
        <w:szCs w:val="18"/>
      </w:rPr>
    </w:pPr>
    <w:r>
      <w:rPr>
        <w:rFonts w:ascii="Arial" w:hAnsi="Arial" w:cs="Arial"/>
        <w:noProof/>
        <w:sz w:val="16"/>
        <w:szCs w:val="18"/>
        <w:lang w:val="en-AU" w:eastAsia="en-AU"/>
      </w:rPr>
      <w:drawing>
        <wp:anchor distT="0" distB="0" distL="114300" distR="114300" simplePos="0" relativeHeight="251655168" behindDoc="1" locked="0" layoutInCell="1" allowOverlap="1" wp14:anchorId="6DB0871B" wp14:editId="283C1092">
          <wp:simplePos x="0" y="0"/>
          <wp:positionH relativeFrom="column">
            <wp:posOffset>1992630</wp:posOffset>
          </wp:positionH>
          <wp:positionV relativeFrom="paragraph">
            <wp:posOffset>-2567940</wp:posOffset>
          </wp:positionV>
          <wp:extent cx="4535805" cy="2743200"/>
          <wp:effectExtent l="0" t="0" r="0" b="0"/>
          <wp:wrapNone/>
          <wp:docPr id="24" name="Picture 15" descr="5%waratah133mmx8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5%waratah133mmx8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5805" cy="274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76C1" w:rsidRDefault="00F876C1" w:rsidP="00F876C1">
    <w:pPr>
      <w:ind w:right="7030"/>
      <w:rPr>
        <w:rFonts w:ascii="Arial" w:hAnsi="Arial" w:cs="Arial"/>
        <w:sz w:val="16"/>
        <w:szCs w:val="18"/>
      </w:rPr>
    </w:pPr>
  </w:p>
  <w:p w:rsidR="00F876C1" w:rsidRPr="004046CE" w:rsidRDefault="00F876C1" w:rsidP="00F876C1">
    <w:pPr>
      <w:pStyle w:val="Footer"/>
      <w:spacing w:line="312" w:lineRule="auto"/>
      <w:rPr>
        <w:rFonts w:ascii="Arial" w:hAnsi="Arial" w:cs="Arial"/>
        <w:sz w:val="16"/>
        <w:szCs w:val="16"/>
      </w:rPr>
    </w:pPr>
    <w:r w:rsidRPr="00BC59E6">
      <w:rPr>
        <w:rFonts w:ascii="Arial" w:hAnsi="Arial" w:cs="Arial"/>
        <w:b/>
        <w:bCs/>
        <w:caps/>
        <w:sz w:val="16"/>
        <w:szCs w:val="16"/>
      </w:rPr>
      <w:t>Unit/Directorate Name</w:t>
    </w:r>
    <w:r w:rsidRPr="004046CE">
      <w:rPr>
        <w:rFonts w:ascii="Arial" w:hAnsi="Arial" w:cs="Arial"/>
        <w:b/>
        <w:bCs/>
        <w:sz w:val="16"/>
        <w:szCs w:val="16"/>
      </w:rPr>
      <w:br/>
    </w:r>
    <w:r w:rsidRPr="004046CE">
      <w:rPr>
        <w:rFonts w:ascii="Arial" w:hAnsi="Arial" w:cs="Arial"/>
        <w:sz w:val="16"/>
        <w:szCs w:val="16"/>
      </w:rPr>
      <w:t xml:space="preserve">Street Name Suburb NSW Postcode    PO Box No Suburb NSW Postcode     T XXXX </w:t>
    </w:r>
    <w:proofErr w:type="spellStart"/>
    <w:r w:rsidRPr="004046CE">
      <w:rPr>
        <w:rFonts w:ascii="Arial" w:hAnsi="Arial" w:cs="Arial"/>
        <w:sz w:val="16"/>
        <w:szCs w:val="16"/>
      </w:rPr>
      <w:t>XXXX</w:t>
    </w:r>
    <w:proofErr w:type="spellEnd"/>
    <w:r w:rsidRPr="004046CE">
      <w:rPr>
        <w:rFonts w:ascii="Arial" w:hAnsi="Arial" w:cs="Arial"/>
        <w:sz w:val="16"/>
        <w:szCs w:val="16"/>
      </w:rPr>
      <w:t xml:space="preserve">     F XXXX </w:t>
    </w:r>
    <w:proofErr w:type="spellStart"/>
    <w:r w:rsidRPr="004046CE">
      <w:rPr>
        <w:rFonts w:ascii="Arial" w:hAnsi="Arial" w:cs="Arial"/>
        <w:sz w:val="16"/>
        <w:szCs w:val="16"/>
      </w:rPr>
      <w:t>XXXX</w:t>
    </w:r>
    <w:proofErr w:type="spellEnd"/>
    <w:r w:rsidRPr="004046CE">
      <w:rPr>
        <w:rFonts w:ascii="Arial" w:hAnsi="Arial" w:cs="Arial"/>
        <w:sz w:val="16"/>
        <w:szCs w:val="16"/>
      </w:rPr>
      <w:br/>
      <w:t xml:space="preserve">E </w:t>
    </w:r>
    <w:hyperlink r:id="rId2" w:history="1">
      <w:r w:rsidRPr="004046CE">
        <w:rPr>
          <w:rStyle w:val="Hyperlink"/>
          <w:rFonts w:ascii="Arial" w:hAnsi="Arial" w:cs="Arial"/>
          <w:sz w:val="16"/>
          <w:szCs w:val="16"/>
        </w:rPr>
        <w:t>firstname.lastname@det.nsw.edu.au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C1" w:rsidRDefault="00A81A22" w:rsidP="00F876C1">
    <w:pPr>
      <w:ind w:right="7030"/>
      <w:rPr>
        <w:rFonts w:ascii="Arial" w:hAnsi="Arial" w:cs="Arial"/>
        <w:sz w:val="15"/>
        <w:szCs w:val="15"/>
      </w:rPr>
    </w:pPr>
    <w:r>
      <w:rPr>
        <w:rFonts w:ascii="Times New Roman" w:hAnsi="Times New Roman"/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3472BDB7" wp14:editId="30E4F312">
          <wp:simplePos x="0" y="0"/>
          <wp:positionH relativeFrom="column">
            <wp:posOffset>-39370</wp:posOffset>
          </wp:positionH>
          <wp:positionV relativeFrom="paragraph">
            <wp:posOffset>-350520</wp:posOffset>
          </wp:positionV>
          <wp:extent cx="6756400" cy="981075"/>
          <wp:effectExtent l="0" t="0" r="6350" b="9525"/>
          <wp:wrapNone/>
          <wp:docPr id="28" name="Picture 28" descr="Image result for for your inform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for your information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76C1" w:rsidRPr="004046CE" w:rsidRDefault="00F876C1" w:rsidP="00F876C1">
    <w:pPr>
      <w:ind w:right="7030"/>
      <w:rPr>
        <w:rFonts w:ascii="Arial" w:hAnsi="Arial" w:cs="Arial"/>
        <w:sz w:val="16"/>
        <w:szCs w:val="16"/>
      </w:rPr>
    </w:pPr>
  </w:p>
  <w:p w:rsidR="00F876C1" w:rsidRPr="004046CE" w:rsidRDefault="00A81A22" w:rsidP="00F876C1">
    <w:pPr>
      <w:pStyle w:val="Footer"/>
      <w:spacing w:line="312" w:lineRule="auto"/>
      <w:rPr>
        <w:rFonts w:ascii="Arial" w:hAnsi="Arial" w:cs="Arial"/>
        <w:sz w:val="16"/>
        <w:szCs w:val="16"/>
      </w:rPr>
    </w:pPr>
    <w:r w:rsidRPr="004046CE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546" w:rsidRDefault="00A20546" w:rsidP="00F876C1">
      <w:r>
        <w:separator/>
      </w:r>
    </w:p>
  </w:footnote>
  <w:footnote w:type="continuationSeparator" w:id="0">
    <w:p w:rsidR="00A20546" w:rsidRDefault="00A20546" w:rsidP="00F87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C1" w:rsidRDefault="00BE0B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448.4pt;height:271.2pt;z-index:-251656192;mso-wrap-edited:f;mso-position-horizontal:center;mso-position-horizontal-relative:margin;mso-position-vertical:center;mso-position-vertical-relative:margin" wrapcoords="-36 0 -36 21480 21600 21480 21600 0 -36 0">
          <v:imagedata r:id="rId1" o:title="WARATAH_MONO_20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C1" w:rsidRDefault="00F876C1" w:rsidP="00F876C1">
    <w:pPr>
      <w:pStyle w:val="Header"/>
      <w:tabs>
        <w:tab w:val="clear" w:pos="4320"/>
        <w:tab w:val="center" w:pos="-2127"/>
      </w:tabs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6C1" w:rsidRDefault="00A81A22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5F68987" wp14:editId="3E06F7B4">
          <wp:simplePos x="0" y="0"/>
          <wp:positionH relativeFrom="column">
            <wp:posOffset>5314950</wp:posOffset>
          </wp:positionH>
          <wp:positionV relativeFrom="paragraph">
            <wp:posOffset>-341630</wp:posOffset>
          </wp:positionV>
          <wp:extent cx="1140460" cy="845820"/>
          <wp:effectExtent l="0" t="0" r="2540" b="0"/>
          <wp:wrapTight wrapText="bothSides">
            <wp:wrapPolygon edited="0">
              <wp:start x="11546" y="0"/>
              <wp:lineTo x="8659" y="2919"/>
              <wp:lineTo x="6134" y="6811"/>
              <wp:lineTo x="5051" y="13135"/>
              <wp:lineTo x="5051" y="15568"/>
              <wp:lineTo x="0" y="15568"/>
              <wp:lineTo x="0" y="18486"/>
              <wp:lineTo x="6134" y="20919"/>
              <wp:lineTo x="15875" y="20919"/>
              <wp:lineTo x="21287" y="18973"/>
              <wp:lineTo x="21287" y="15568"/>
              <wp:lineTo x="20205" y="6324"/>
              <wp:lineTo x="16958" y="1459"/>
              <wp:lineTo x="14793" y="0"/>
              <wp:lineTo x="11546" y="0"/>
            </wp:wrapPolygon>
          </wp:wrapTight>
          <wp:docPr id="25" name="Picture 25" descr="C:\Program Files (x86)\Microsoft Office\MEDIA\CAGCAT10\j0293236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Program Files (x86)\Microsoft Office\MEDIA\CAGCAT10\j0293236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46A2"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 wp14:anchorId="123B3955" wp14:editId="0513207D">
          <wp:simplePos x="0" y="0"/>
          <wp:positionH relativeFrom="column">
            <wp:posOffset>442595</wp:posOffset>
          </wp:positionH>
          <wp:positionV relativeFrom="page">
            <wp:posOffset>190500</wp:posOffset>
          </wp:positionV>
          <wp:extent cx="4876800" cy="1009650"/>
          <wp:effectExtent l="0" t="0" r="0" b="0"/>
          <wp:wrapTight wrapText="bothSides">
            <wp:wrapPolygon edited="0">
              <wp:start x="0" y="0"/>
              <wp:lineTo x="0" y="21192"/>
              <wp:lineTo x="21516" y="21192"/>
              <wp:lineTo x="21516" y="0"/>
              <wp:lineTo x="0" y="0"/>
            </wp:wrapPolygon>
          </wp:wrapTight>
          <wp:docPr id="2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46A2" w:rsidRPr="00CF7F62">
      <w:rPr>
        <w:rFonts w:ascii="Arial" w:hAnsi="Arial" w:cs="Arial"/>
        <w:noProof/>
        <w:sz w:val="22"/>
        <w:szCs w:val="22"/>
        <w:lang w:val="en-AU" w:eastAsia="en-AU"/>
      </w:rPr>
      <w:drawing>
        <wp:anchor distT="0" distB="0" distL="114300" distR="114300" simplePos="0" relativeHeight="251657216" behindDoc="0" locked="0" layoutInCell="1" allowOverlap="1" wp14:anchorId="4DFFAF35" wp14:editId="64F164C2">
          <wp:simplePos x="0" y="0"/>
          <wp:positionH relativeFrom="column">
            <wp:posOffset>-528955</wp:posOffset>
          </wp:positionH>
          <wp:positionV relativeFrom="paragraph">
            <wp:posOffset>-212090</wp:posOffset>
          </wp:positionV>
          <wp:extent cx="885825" cy="885825"/>
          <wp:effectExtent l="0" t="0" r="9525" b="9525"/>
          <wp:wrapNone/>
          <wp:docPr id="27" name="Picture 27" descr="T:\Office\LOGO for school\CargoLogoColour (640x640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Office\LOGO for school\CargoLogoColour (640x640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9FEE0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60623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278D6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2B038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08C0F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B9219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5DA97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3BCF0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FEEE6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43EF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B8057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18E"/>
    <w:rsid w:val="00095963"/>
    <w:rsid w:val="00134059"/>
    <w:rsid w:val="001609E5"/>
    <w:rsid w:val="00207BF9"/>
    <w:rsid w:val="0024518E"/>
    <w:rsid w:val="003A544E"/>
    <w:rsid w:val="003C7518"/>
    <w:rsid w:val="006A7CC6"/>
    <w:rsid w:val="006D7D11"/>
    <w:rsid w:val="00734E14"/>
    <w:rsid w:val="007508F9"/>
    <w:rsid w:val="00787EF4"/>
    <w:rsid w:val="00856722"/>
    <w:rsid w:val="00920733"/>
    <w:rsid w:val="009246A2"/>
    <w:rsid w:val="00A20546"/>
    <w:rsid w:val="00A81A22"/>
    <w:rsid w:val="00AD6999"/>
    <w:rsid w:val="00BE0B93"/>
    <w:rsid w:val="00CF5717"/>
    <w:rsid w:val="00CF7F62"/>
    <w:rsid w:val="00D6240C"/>
    <w:rsid w:val="00D93C9E"/>
    <w:rsid w:val="00F22BD2"/>
    <w:rsid w:val="00F876C1"/>
    <w:rsid w:val="00FA4082"/>
    <w:rsid w:val="00FA63E8"/>
    <w:rsid w:val="00FC6C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A29DC78"/>
  <w15:docId w15:val="{60DDE98C-62A4-40A6-9F39-0C27F85E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semiHidden="1" w:uiPriority="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7B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A81A22"/>
    <w:pPr>
      <w:spacing w:line="216" w:lineRule="auto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76"/>
      <w:szCs w:val="76"/>
      <w:lang w:eastAsia="ja-JP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A81A22"/>
    <w:pPr>
      <w:spacing w:line="21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40"/>
      <w:szCs w:val="4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8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80E"/>
  </w:style>
  <w:style w:type="paragraph" w:styleId="Footer">
    <w:name w:val="footer"/>
    <w:basedOn w:val="Normal"/>
    <w:link w:val="FooterChar"/>
    <w:unhideWhenUsed/>
    <w:rsid w:val="006438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4380E"/>
  </w:style>
  <w:style w:type="paragraph" w:customStyle="1" w:styleId="05bodycopy">
    <w:name w:val="05. body copy"/>
    <w:basedOn w:val="Normal"/>
    <w:uiPriority w:val="99"/>
    <w:rsid w:val="0064380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  <w:tab w:val="left" w:pos="2891"/>
        <w:tab w:val="left" w:pos="3061"/>
        <w:tab w:val="left" w:pos="3231"/>
        <w:tab w:val="left" w:pos="3402"/>
        <w:tab w:val="left" w:pos="3572"/>
        <w:tab w:val="left" w:pos="3742"/>
        <w:tab w:val="left" w:pos="3912"/>
        <w:tab w:val="left" w:pos="4082"/>
        <w:tab w:val="left" w:pos="4252"/>
        <w:tab w:val="left" w:pos="4422"/>
        <w:tab w:val="left" w:pos="4592"/>
        <w:tab w:val="left" w:pos="4762"/>
        <w:tab w:val="left" w:pos="4932"/>
        <w:tab w:val="left" w:pos="5102"/>
        <w:tab w:val="left" w:pos="5272"/>
        <w:tab w:val="left" w:pos="5443"/>
        <w:tab w:val="left" w:pos="5613"/>
        <w:tab w:val="left" w:pos="5783"/>
        <w:tab w:val="left" w:pos="5953"/>
        <w:tab w:val="left" w:pos="6123"/>
        <w:tab w:val="left" w:pos="6293"/>
        <w:tab w:val="left" w:pos="6463"/>
      </w:tabs>
      <w:suppressAutoHyphens/>
      <w:autoSpaceDE w:val="0"/>
      <w:autoSpaceDN w:val="0"/>
      <w:adjustRightInd w:val="0"/>
      <w:spacing w:after="113" w:line="250" w:lineRule="atLeast"/>
      <w:textAlignment w:val="center"/>
    </w:pPr>
    <w:rPr>
      <w:rFonts w:ascii="FrutigerLTStd-LightCn" w:hAnsi="FrutigerLTStd-LightCn" w:cs="FrutigerLTStd-LightCn"/>
      <w:color w:val="000000"/>
      <w:sz w:val="19"/>
      <w:szCs w:val="19"/>
      <w:lang w:val="en-AU"/>
    </w:rPr>
  </w:style>
  <w:style w:type="character" w:styleId="Hyperlink">
    <w:name w:val="Hyperlink"/>
    <w:basedOn w:val="DefaultParagraphFont"/>
    <w:rsid w:val="00877458"/>
    <w:rPr>
      <w:color w:val="0000FF"/>
      <w:u w:val="single"/>
    </w:rPr>
  </w:style>
  <w:style w:type="character" w:styleId="FollowedHyperlink">
    <w:name w:val="FollowedHyperlink"/>
    <w:basedOn w:val="DefaultParagraphFont"/>
    <w:rsid w:val="0087745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C4D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4D2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4B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508F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rsid w:val="00A81A22"/>
    <w:rPr>
      <w:rFonts w:asciiTheme="majorHAnsi" w:eastAsiaTheme="majorEastAsia" w:hAnsiTheme="majorHAnsi" w:cstheme="majorBidi"/>
      <w:b/>
      <w:bCs/>
      <w:color w:val="4F81BD" w:themeColor="accent1"/>
      <w:sz w:val="76"/>
      <w:szCs w:val="7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A81A22"/>
    <w:rPr>
      <w:rFonts w:asciiTheme="majorHAnsi" w:eastAsiaTheme="majorEastAsia" w:hAnsiTheme="majorHAnsi" w:cstheme="majorBidi"/>
      <w:b/>
      <w:bCs/>
      <w:color w:val="4F81BD" w:themeColor="accent1"/>
      <w:sz w:val="40"/>
      <w:szCs w:val="40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A81A22"/>
    <w:pPr>
      <w:spacing w:before="100" w:beforeAutospacing="1" w:after="100" w:afterAutospacing="1"/>
    </w:pPr>
    <w:rPr>
      <w:rFonts w:ascii="Times New Roman" w:eastAsia="Times New Roman" w:hAnsi="Times New Roman"/>
      <w:lang w:val="en-AU" w:eastAsia="en-AU"/>
    </w:rPr>
  </w:style>
  <w:style w:type="character" w:styleId="Strong">
    <w:name w:val="Strong"/>
    <w:basedOn w:val="DefaultParagraphFont"/>
    <w:uiPriority w:val="22"/>
    <w:qFormat/>
    <w:rsid w:val="00A81A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irstname.lastname@det.nsw.edu.au" TargetMode="External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esktop\dec-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dec-letterhead</Template>
  <TotalTime>1</TotalTime>
  <Pages>1</Pages>
  <Words>104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 May 2010</vt:lpstr>
    </vt:vector>
  </TitlesOfParts>
  <Company>Department of Education and Training</Company>
  <LinksUpToDate>false</LinksUpToDate>
  <CharactersWithSpaces>642</CharactersWithSpaces>
  <SharedDoc>false</SharedDoc>
  <HLinks>
    <vt:vector size="12" baseType="variant">
      <vt:variant>
        <vt:i4>7536660</vt:i4>
      </vt:variant>
      <vt:variant>
        <vt:i4>3</vt:i4>
      </vt:variant>
      <vt:variant>
        <vt:i4>0</vt:i4>
      </vt:variant>
      <vt:variant>
        <vt:i4>5</vt:i4>
      </vt:variant>
      <vt:variant>
        <vt:lpwstr>mailto:firstname.lastname@det.nsw.edu.au</vt:lpwstr>
      </vt:variant>
      <vt:variant>
        <vt:lpwstr/>
      </vt:variant>
      <vt:variant>
        <vt:i4>7536660</vt:i4>
      </vt:variant>
      <vt:variant>
        <vt:i4>0</vt:i4>
      </vt:variant>
      <vt:variant>
        <vt:i4>0</vt:i4>
      </vt:variant>
      <vt:variant>
        <vt:i4>5</vt:i4>
      </vt:variant>
      <vt:variant>
        <vt:lpwstr>mailto:firstname.lastname@det.nsw.edu.au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 May 2010</dc:title>
  <dc:subject>DET letterhead</dc:subject>
  <dc:creator>Administrator</dc:creator>
  <cp:keywords>letterhead, template, new, logo, stationery</cp:keywords>
  <cp:lastModifiedBy>Mandy McNaught</cp:lastModifiedBy>
  <cp:revision>2</cp:revision>
  <cp:lastPrinted>2019-07-25T04:55:00Z</cp:lastPrinted>
  <dcterms:created xsi:type="dcterms:W3CDTF">2019-07-25T04:56:00Z</dcterms:created>
  <dcterms:modified xsi:type="dcterms:W3CDTF">2019-07-25T04:56:00Z</dcterms:modified>
  <cp:category>department stationery</cp:category>
  <cp:contentStatus>final</cp:contentStatus>
</cp:coreProperties>
</file>